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23/25-54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Kindertagesstätte Regenbogen in Greifswald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20 Abbrucharbeiten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